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59EFE" w14:textId="56B56564" w:rsidR="00E1489D" w:rsidRPr="00010F11" w:rsidRDefault="00515AF6" w:rsidP="00E1489D">
      <w:pPr>
        <w:jc w:val="center"/>
        <w:rPr>
          <w:b/>
          <w:bCs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X</w:t>
      </w:r>
      <w:r w:rsidR="00E1489D" w:rsidRPr="00010F11">
        <w:rPr>
          <w:b/>
          <w:bCs/>
          <w:sz w:val="52"/>
          <w:szCs w:val="52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 xml:space="preserve"> FESTIVAL MOTOR POR LA VIDA</w:t>
      </w:r>
    </w:p>
    <w:p w14:paraId="19512747" w14:textId="74106A56" w:rsidR="00E1489D" w:rsidRDefault="00F34F7B" w:rsidP="00E1489D">
      <w:pPr>
        <w:jc w:val="center"/>
        <w:rPr>
          <w:rStyle w:val="nfasissutil"/>
          <w:sz w:val="36"/>
          <w:szCs w:val="36"/>
        </w:rPr>
      </w:pPr>
      <w:r w:rsidRPr="00F34F7B">
        <w:rPr>
          <w:rStyle w:val="nfasissutil"/>
          <w:sz w:val="36"/>
          <w:szCs w:val="36"/>
          <w:highlight w:val="yellow"/>
        </w:rPr>
        <w:t xml:space="preserve">18 de </w:t>
      </w:r>
      <w:proofErr w:type="gramStart"/>
      <w:r w:rsidRPr="00F34F7B">
        <w:rPr>
          <w:rStyle w:val="nfasissutil"/>
          <w:sz w:val="36"/>
          <w:szCs w:val="36"/>
          <w:highlight w:val="yellow"/>
        </w:rPr>
        <w:t>Junio</w:t>
      </w:r>
      <w:proofErr w:type="gramEnd"/>
      <w:r w:rsidRPr="00F34F7B">
        <w:rPr>
          <w:rStyle w:val="nfasissutil"/>
          <w:sz w:val="36"/>
          <w:szCs w:val="36"/>
          <w:highlight w:val="yellow"/>
        </w:rPr>
        <w:t xml:space="preserve"> del 2023</w:t>
      </w:r>
      <w:r w:rsidR="00E1489D" w:rsidRPr="00E1489D">
        <w:rPr>
          <w:rStyle w:val="nfasissutil"/>
          <w:sz w:val="36"/>
          <w:szCs w:val="36"/>
        </w:rPr>
        <w:t xml:space="preserve">  </w:t>
      </w:r>
    </w:p>
    <w:p w14:paraId="34CC6A3E" w14:textId="77777777" w:rsidR="00E910CD" w:rsidRDefault="00E910CD" w:rsidP="00E1489D">
      <w:pPr>
        <w:jc w:val="center"/>
        <w:rPr>
          <w:rStyle w:val="nfasissutil"/>
          <w:b/>
          <w:bCs/>
          <w:i w:val="0"/>
          <w:iCs w:val="0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595CA0B0" w14:textId="77777777" w:rsidR="00E1489D" w:rsidRPr="00E1489D" w:rsidRDefault="00E1489D" w:rsidP="00E1489D">
      <w:pPr>
        <w:jc w:val="center"/>
        <w:rPr>
          <w:b/>
          <w:bCs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b/>
          <w:bCs/>
          <w:sz w:val="32"/>
          <w:szCs w:val="32"/>
          <w:u w:val="single"/>
        </w:rPr>
        <w:t>HOJA DE INSCRIPCIÓN DE VEHICULOS PARTICIPANTES</w:t>
      </w:r>
    </w:p>
    <w:p w14:paraId="518D6E3B" w14:textId="77777777" w:rsidR="007B072E" w:rsidRDefault="00010F11" w:rsidP="004F42C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CONDUCTOR</w:t>
      </w:r>
    </w:p>
    <w:tbl>
      <w:tblPr>
        <w:tblW w:w="10283" w:type="dxa"/>
        <w:tblInd w:w="-1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3919"/>
        <w:gridCol w:w="1752"/>
        <w:gridCol w:w="1772"/>
      </w:tblGrid>
      <w:tr w:rsidR="0000087A" w14:paraId="6C758FB1" w14:textId="77777777" w:rsidTr="00A70213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CAB5A9" w14:textId="77777777" w:rsidR="0000087A" w:rsidRDefault="0000087A" w:rsidP="00A702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NOMBRE Y APELLIDOS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7E146" w14:textId="7DA018EB" w:rsidR="0000087A" w:rsidRDefault="0000087A" w:rsidP="00314D9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FBD8" w14:textId="77777777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D.N.I.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BF56E5" w14:textId="493D7541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87A" w14:paraId="4DA0D74D" w14:textId="77777777" w:rsidTr="00A70213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666D8" w14:textId="7E5FB529" w:rsidR="0000087A" w:rsidRDefault="00A2394D" w:rsidP="00A702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45BE2" w14:textId="01E8EE14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5F133" w14:textId="77777777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LOCALIDAD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3145D" w14:textId="55C820C5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87A" w14:paraId="5A9B96F5" w14:textId="77777777" w:rsidTr="00A70213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0828F" w14:textId="77777777" w:rsidR="0000087A" w:rsidRDefault="0000087A" w:rsidP="00A702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PROVINCIA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D7CC5" w14:textId="5BE31C5F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5CB9" w14:textId="77777777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C.P.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C9DFCE" w14:textId="799DFD74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0087A" w14:paraId="0635B003" w14:textId="77777777" w:rsidTr="00A70213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B2CE4" w14:textId="474D9507" w:rsidR="0000087A" w:rsidRDefault="00A2394D" w:rsidP="00A702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ACOMPAÑANTE</w:t>
            </w:r>
          </w:p>
        </w:tc>
        <w:tc>
          <w:tcPr>
            <w:tcW w:w="3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5F248" w14:textId="2B2A4DF4" w:rsidR="0000087A" w:rsidRDefault="00A2394D" w:rsidP="00A105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SI……. 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NO….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C8AA0" w14:textId="77777777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TFNO MOVIL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3EE722" w14:textId="3D114DD1" w:rsidR="0000087A" w:rsidRDefault="0000087A" w:rsidP="00A105E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4AE2075" w14:textId="77777777" w:rsidR="0000087A" w:rsidRDefault="0000087A" w:rsidP="00A7021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71E63DFA" w14:textId="77777777" w:rsidR="0000087A" w:rsidRDefault="0000087A" w:rsidP="004F42C7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VEHÍCULO</w:t>
      </w:r>
    </w:p>
    <w:tbl>
      <w:tblPr>
        <w:tblW w:w="10283" w:type="dxa"/>
        <w:tblInd w:w="-12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0"/>
        <w:gridCol w:w="1528"/>
        <w:gridCol w:w="1008"/>
        <w:gridCol w:w="1383"/>
        <w:gridCol w:w="1752"/>
        <w:gridCol w:w="1772"/>
      </w:tblGrid>
      <w:tr w:rsidR="0000087A" w:rsidRPr="0000087A" w14:paraId="69484D64" w14:textId="77777777" w:rsidTr="00A105E7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4A100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087A">
              <w:rPr>
                <w:rFonts w:ascii="Arial" w:eastAsia="Times New Roman" w:hAnsi="Arial" w:cs="Arial"/>
                <w:sz w:val="20"/>
                <w:szCs w:val="20"/>
              </w:rPr>
              <w:t>MARCA Y MODELO</w:t>
            </w: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01362B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0" w:name="Texto17"/>
            <w:r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</w:rPr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8002A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087A">
              <w:rPr>
                <w:rFonts w:ascii="Arial" w:eastAsia="Times New Roman" w:hAnsi="Arial" w:cs="Arial"/>
                <w:sz w:val="20"/>
                <w:szCs w:val="20"/>
              </w:rPr>
              <w:t>COLOR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7B1E5B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o18"/>
                  <w:enabled/>
                  <w:calcOnExit w:val="0"/>
                  <w:textInput/>
                </w:ffData>
              </w:fldChar>
            </w:r>
            <w:bookmarkStart w:id="1" w:name="Texto18"/>
            <w:r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</w:rPr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1"/>
          </w:p>
        </w:tc>
      </w:tr>
      <w:tr w:rsidR="0000087A" w:rsidRPr="0000087A" w14:paraId="75D2677D" w14:textId="77777777" w:rsidTr="00A105E7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DE859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087A">
              <w:rPr>
                <w:rFonts w:ascii="Arial" w:eastAsia="Times New Roman" w:hAnsi="Arial" w:cs="Arial"/>
                <w:sz w:val="20"/>
                <w:szCs w:val="20"/>
              </w:rPr>
              <w:t>MATRICULA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74AD8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begin">
                <w:ffData>
                  <w:name w:val="Texto19"/>
                  <w:enabled/>
                  <w:calcOnExit w:val="0"/>
                  <w:textInput/>
                </w:ffData>
              </w:fldChar>
            </w:r>
            <w:bookmarkStart w:id="2" w:name="Texto19"/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GB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  <w:lang w:val="en-GB"/>
              </w:rPr>
              <w:fldChar w:fldCharType="end"/>
            </w:r>
            <w:bookmarkEnd w:id="2"/>
          </w:p>
        </w:tc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DEEFE7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val="en-GB"/>
              </w:rPr>
            </w:pPr>
            <w:r w:rsidRPr="0000087A">
              <w:rPr>
                <w:rFonts w:ascii="Arial" w:eastAsia="Times New Roman" w:hAnsi="Arial" w:cs="Arial"/>
                <w:sz w:val="20"/>
                <w:szCs w:val="20"/>
                <w:lang w:val="en-GB"/>
              </w:rPr>
              <w:t>F. FABR.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A62392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o20"/>
                  <w:enabled/>
                  <w:calcOnExit w:val="0"/>
                  <w:textInput/>
                </w:ffData>
              </w:fldChar>
            </w:r>
            <w:bookmarkStart w:id="3" w:name="Texto20"/>
            <w:r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</w:rPr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3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F69C8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087A">
              <w:rPr>
                <w:rFonts w:ascii="Arial" w:eastAsia="Times New Roman" w:hAnsi="Arial" w:cs="Arial"/>
                <w:sz w:val="20"/>
                <w:szCs w:val="20"/>
              </w:rPr>
              <w:t>ITV HASTA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7A2460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o21"/>
                  <w:enabled/>
                  <w:calcOnExit w:val="0"/>
                  <w:textInput/>
                </w:ffData>
              </w:fldChar>
            </w:r>
            <w:bookmarkStart w:id="4" w:name="Texto21"/>
            <w:r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</w:rPr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4"/>
          </w:p>
        </w:tc>
      </w:tr>
      <w:tr w:rsidR="0000087A" w:rsidRPr="0000087A" w14:paraId="3B15AD8E" w14:textId="77777777" w:rsidTr="00A105E7">
        <w:trPr>
          <w:trHeight w:val="300"/>
        </w:trPr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926EA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087A">
              <w:rPr>
                <w:rFonts w:ascii="Arial" w:eastAsia="Times New Roman" w:hAnsi="Arial" w:cs="Arial"/>
                <w:sz w:val="20"/>
                <w:szCs w:val="20"/>
              </w:rPr>
              <w:t>CÍA SEGURO/Nº PÓLIZA</w:t>
            </w:r>
          </w:p>
        </w:tc>
        <w:tc>
          <w:tcPr>
            <w:tcW w:w="3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B6A643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o22"/>
                  <w:enabled/>
                  <w:calcOnExit w:val="0"/>
                  <w:textInput/>
                </w:ffData>
              </w:fldChar>
            </w:r>
            <w:bookmarkStart w:id="5" w:name="Texto22"/>
            <w:r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</w:rPr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54E93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00087A">
              <w:rPr>
                <w:rFonts w:ascii="Arial" w:eastAsia="Times New Roman" w:hAnsi="Arial" w:cs="Arial"/>
                <w:sz w:val="20"/>
                <w:szCs w:val="20"/>
              </w:rPr>
              <w:t>VIGENTE HASTA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744F5E" w14:textId="77777777" w:rsidR="0000087A" w:rsidRPr="0000087A" w:rsidRDefault="0000087A" w:rsidP="0000087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begin">
                <w:ffData>
                  <w:name w:val="Texto23"/>
                  <w:enabled/>
                  <w:calcOnExit w:val="0"/>
                  <w:textInput/>
                </w:ffData>
              </w:fldChar>
            </w:r>
            <w:bookmarkStart w:id="6" w:name="Texto23"/>
            <w:r>
              <w:rPr>
                <w:rFonts w:ascii="Arial" w:eastAsia="Times New Roman" w:hAnsi="Arial" w:cs="Arial"/>
                <w:sz w:val="20"/>
                <w:szCs w:val="20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</w:rPr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noProof/>
                <w:sz w:val="20"/>
                <w:szCs w:val="20"/>
              </w:rPr>
              <w:t> 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fldChar w:fldCharType="end"/>
            </w:r>
            <w:bookmarkEnd w:id="6"/>
          </w:p>
        </w:tc>
      </w:tr>
    </w:tbl>
    <w:p w14:paraId="49AFE359" w14:textId="77777777" w:rsidR="00C23A23" w:rsidRDefault="00C23A23" w:rsidP="00A7021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59615EE8" w14:textId="39DD4B57" w:rsidR="00A70213" w:rsidRDefault="00A70213" w:rsidP="00A70213">
      <w:pPr>
        <w:tabs>
          <w:tab w:val="left" w:pos="5880"/>
        </w:tabs>
        <w:spacing w:after="0"/>
        <w:rPr>
          <w:rFonts w:ascii="Arial" w:hAnsi="Arial" w:cs="Arial"/>
          <w:b/>
          <w:bCs/>
          <w:sz w:val="20"/>
          <w:szCs w:val="20"/>
        </w:rPr>
      </w:pPr>
    </w:p>
    <w:p w14:paraId="79A009F1" w14:textId="0BAA4B61" w:rsidR="00E910CD" w:rsidRDefault="00E910CD" w:rsidP="00A70213">
      <w:pPr>
        <w:tabs>
          <w:tab w:val="left" w:pos="5880"/>
        </w:tabs>
        <w:spacing w:after="0"/>
        <w:rPr>
          <w:b/>
          <w:u w:val="single"/>
        </w:rPr>
      </w:pPr>
    </w:p>
    <w:p w14:paraId="1F1A8036" w14:textId="77777777" w:rsidR="00E910CD" w:rsidRDefault="00E910CD" w:rsidP="00A70213">
      <w:pPr>
        <w:tabs>
          <w:tab w:val="left" w:pos="5880"/>
        </w:tabs>
        <w:spacing w:after="0"/>
        <w:rPr>
          <w:b/>
          <w:u w:val="single"/>
        </w:rPr>
      </w:pPr>
    </w:p>
    <w:p w14:paraId="0782C2A0" w14:textId="77777777" w:rsidR="00010F11" w:rsidRDefault="00010F11" w:rsidP="00A70213">
      <w:pPr>
        <w:tabs>
          <w:tab w:val="left" w:pos="5880"/>
        </w:tabs>
        <w:spacing w:after="0"/>
        <w:rPr>
          <w:b/>
          <w:u w:val="single"/>
        </w:rPr>
      </w:pPr>
      <w:r>
        <w:rPr>
          <w:b/>
          <w:u w:val="single"/>
        </w:rPr>
        <w:t>DECLARO:</w:t>
      </w:r>
    </w:p>
    <w:p w14:paraId="3E712D85" w14:textId="77777777" w:rsidR="00010F11" w:rsidRDefault="00010F11" w:rsidP="00A70213">
      <w:pPr>
        <w:spacing w:after="0"/>
      </w:pPr>
      <w:r>
        <w:t>Que los datos arriba reseñados son ciertos, reconociendo explícitamente que toda responsabilidad, tanto penal como civil a consecuencia de posibles accidentes durante el evento, son única y exclusivamente mías, quedando eximida la Escudería Granada 49.9 y sus organizadores de cualquier responsabilidad.</w:t>
      </w:r>
    </w:p>
    <w:p w14:paraId="16EC2667" w14:textId="77777777" w:rsidR="00010F11" w:rsidRDefault="00010F11" w:rsidP="00010F11">
      <w:pPr>
        <w:rPr>
          <w:b/>
        </w:rPr>
      </w:pPr>
      <w:r>
        <w:t xml:space="preserve">Declaro que el vehículo participante cumple con los requisitos exigidos por la normativa de Tráfico y que la documentación de mi vehículo, está en regla, </w:t>
      </w:r>
      <w:proofErr w:type="gramStart"/>
      <w:r>
        <w:t>incluida  la</w:t>
      </w:r>
      <w:proofErr w:type="gramEnd"/>
      <w:r>
        <w:t xml:space="preserve"> I.T.V. y póliza de seguro obligatorio en </w:t>
      </w:r>
      <w:r>
        <w:rPr>
          <w:b/>
        </w:rPr>
        <w:t>vigor.</w:t>
      </w:r>
    </w:p>
    <w:p w14:paraId="7C8A0426" w14:textId="21148FE3" w:rsidR="00010F11" w:rsidRDefault="00010F11" w:rsidP="00010F11">
      <w:r>
        <w:t>Conozco y acepto el Reglamento particular del evento Festival Motor por la Vida y me comprometo a su estricto cumplimiento.</w:t>
      </w:r>
    </w:p>
    <w:p w14:paraId="2CE0B642" w14:textId="77777777" w:rsidR="00E910CD" w:rsidRDefault="00E910CD" w:rsidP="00010F11"/>
    <w:p w14:paraId="55CE11A0" w14:textId="77777777" w:rsidR="00010F11" w:rsidRDefault="00C23A23" w:rsidP="00010F11">
      <w:r>
        <w:t xml:space="preserve">ACEPTO EL REGLAMENTO Y </w:t>
      </w:r>
      <w:proofErr w:type="gramStart"/>
      <w:r>
        <w:t>CONDICIONES :</w:t>
      </w:r>
      <w:proofErr w:type="gramEnd"/>
      <w:r>
        <w:t xml:space="preserve">  SI </w:t>
      </w:r>
      <w:r>
        <w:fldChar w:fldCharType="begin">
          <w:ffData>
            <w:name w:val="Casilla1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asilla1"/>
      <w:r>
        <w:instrText xml:space="preserve"> FORMCHECKBOX </w:instrText>
      </w:r>
      <w:r w:rsidR="00DD353C">
        <w:fldChar w:fldCharType="separate"/>
      </w:r>
      <w:r>
        <w:fldChar w:fldCharType="end"/>
      </w:r>
      <w:bookmarkEnd w:id="7"/>
      <w:r>
        <w:t xml:space="preserve">  NO </w:t>
      </w:r>
      <w: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asilla2"/>
      <w:r>
        <w:instrText xml:space="preserve"> FORMCHECKBOX </w:instrText>
      </w:r>
      <w:r w:rsidR="00DD353C">
        <w:fldChar w:fldCharType="separate"/>
      </w:r>
      <w:r>
        <w:fldChar w:fldCharType="end"/>
      </w:r>
      <w:bookmarkEnd w:id="8"/>
      <w:r>
        <w:t xml:space="preserve">       LLEVARE EL FORMULARIO EN MANO :  </w:t>
      </w:r>
      <w:r>
        <w:fldChar w:fldCharType="begin">
          <w:ffData>
            <w:name w:val="Casilla3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asilla3"/>
      <w:r>
        <w:instrText xml:space="preserve"> FORMCHECKBOX </w:instrText>
      </w:r>
      <w:r w:rsidR="00DD353C">
        <w:fldChar w:fldCharType="separate"/>
      </w:r>
      <w:r>
        <w:fldChar w:fldCharType="end"/>
      </w:r>
      <w:bookmarkEnd w:id="9"/>
    </w:p>
    <w:p w14:paraId="5D870FA6" w14:textId="43BCBDB2" w:rsidR="00A70213" w:rsidRDefault="00010F11" w:rsidP="00C23A23">
      <w:r>
        <w:t xml:space="preserve">                  </w:t>
      </w:r>
    </w:p>
    <w:p w14:paraId="3AC62696" w14:textId="77777777" w:rsidR="00E910CD" w:rsidRDefault="00E910CD" w:rsidP="00C23A23"/>
    <w:p w14:paraId="21703C0E" w14:textId="52CAF0F3" w:rsidR="00010F11" w:rsidRPr="004F42C7" w:rsidRDefault="00010F11" w:rsidP="00C23A23">
      <w:r>
        <w:t xml:space="preserve"> </w:t>
      </w:r>
      <w:proofErr w:type="gramStart"/>
      <w:r>
        <w:t>En  Granada</w:t>
      </w:r>
      <w:proofErr w:type="gramEnd"/>
      <w:r>
        <w:t xml:space="preserve">  </w:t>
      </w:r>
      <w:proofErr w:type="spellStart"/>
      <w:r>
        <w:t>a</w:t>
      </w:r>
      <w:proofErr w:type="spellEnd"/>
      <w:r>
        <w:t xml:space="preserve">         </w:t>
      </w:r>
      <w:proofErr w:type="spellStart"/>
      <w:r>
        <w:t>de</w:t>
      </w:r>
      <w:proofErr w:type="spellEnd"/>
      <w:r>
        <w:t xml:space="preserve">                  </w:t>
      </w:r>
      <w:r w:rsidR="00C23A23">
        <w:t xml:space="preserve">                     </w:t>
      </w:r>
      <w:proofErr w:type="spellStart"/>
      <w:r w:rsidR="00C23A23">
        <w:t>de</w:t>
      </w:r>
      <w:proofErr w:type="spellEnd"/>
      <w:r w:rsidR="00C23A23">
        <w:t xml:space="preserve">    2.0</w:t>
      </w:r>
      <w:r w:rsidR="00515AF6">
        <w:t>2</w:t>
      </w:r>
      <w:r w:rsidR="00C23A23">
        <w:t xml:space="preserve"> </w:t>
      </w:r>
      <w:r w:rsidR="00314D93">
        <w:fldChar w:fldCharType="begin">
          <w:ffData>
            <w:name w:val="Texto24"/>
            <w:enabled/>
            <w:calcOnExit w:val="0"/>
            <w:textInput/>
          </w:ffData>
        </w:fldChar>
      </w:r>
      <w:bookmarkStart w:id="10" w:name="Texto24"/>
      <w:r w:rsidR="00314D93">
        <w:instrText xml:space="preserve"> FORMTEXT </w:instrText>
      </w:r>
      <w:r w:rsidR="00314D93">
        <w:fldChar w:fldCharType="separate"/>
      </w:r>
      <w:r w:rsidR="00314D93">
        <w:rPr>
          <w:noProof/>
        </w:rPr>
        <w:t> </w:t>
      </w:r>
      <w:r w:rsidR="00314D93">
        <w:rPr>
          <w:noProof/>
        </w:rPr>
        <w:t> </w:t>
      </w:r>
      <w:r w:rsidR="00314D93">
        <w:rPr>
          <w:noProof/>
        </w:rPr>
        <w:t> </w:t>
      </w:r>
      <w:r w:rsidR="00314D93">
        <w:rPr>
          <w:noProof/>
        </w:rPr>
        <w:t> </w:t>
      </w:r>
      <w:r w:rsidR="00314D93">
        <w:rPr>
          <w:noProof/>
        </w:rPr>
        <w:t> </w:t>
      </w:r>
      <w:r w:rsidR="00314D93">
        <w:fldChar w:fldCharType="end"/>
      </w:r>
      <w:bookmarkEnd w:id="10"/>
      <w:r w:rsidR="00C23A23">
        <w:t xml:space="preserve">              </w:t>
      </w:r>
      <w:r>
        <w:t xml:space="preserve">.      </w:t>
      </w:r>
      <w:bookmarkStart w:id="11" w:name="_GoBack"/>
      <w:bookmarkEnd w:id="11"/>
    </w:p>
    <w:sectPr w:rsidR="00010F11" w:rsidRPr="004F42C7" w:rsidSect="00A7021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516" w:right="424" w:bottom="851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0217C0" w14:textId="77777777" w:rsidR="00DD353C" w:rsidRDefault="00DD353C">
      <w:r>
        <w:separator/>
      </w:r>
    </w:p>
  </w:endnote>
  <w:endnote w:type="continuationSeparator" w:id="0">
    <w:p w14:paraId="62641A0D" w14:textId="77777777" w:rsidR="00DD353C" w:rsidRDefault="00DD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D14C" w14:textId="77777777" w:rsidR="005A52E0" w:rsidRDefault="005A52E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8C6740" w14:textId="77777777" w:rsidR="00A105E7" w:rsidRPr="00DF17DF" w:rsidRDefault="00A105E7" w:rsidP="00E03D3B">
    <w:pPr>
      <w:jc w:val="center"/>
      <w:rPr>
        <w:rFonts w:ascii="Comic Sans MS" w:hAnsi="Comic Sans MS"/>
        <w:color w:val="808080"/>
        <w:sz w:val="14"/>
        <w:szCs w:val="14"/>
      </w:rPr>
    </w:pPr>
    <w:r>
      <w:rPr>
        <w:rFonts w:ascii="Comic Sans MS" w:hAnsi="Comic Sans MS"/>
        <w:noProof/>
        <w:color w:val="808080"/>
        <w:sz w:val="14"/>
        <w:szCs w:val="14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671DBAF" wp14:editId="2905990D">
              <wp:simplePos x="0" y="0"/>
              <wp:positionH relativeFrom="column">
                <wp:posOffset>-384810</wp:posOffset>
              </wp:positionH>
              <wp:positionV relativeFrom="paragraph">
                <wp:posOffset>283210</wp:posOffset>
              </wp:positionV>
              <wp:extent cx="7410450" cy="352425"/>
              <wp:effectExtent l="0" t="0" r="0" b="9525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10450" cy="352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FD641D" w14:textId="77777777" w:rsidR="00A105E7" w:rsidRPr="001D5D35" w:rsidRDefault="00A105E7" w:rsidP="00010F11">
                          <w:pPr>
                            <w:spacing w:after="0"/>
                            <w:jc w:val="center"/>
                            <w:rPr>
                              <w:rFonts w:ascii="Comic Sans MS" w:hAnsi="Comic Sans MS"/>
                              <w:sz w:val="14"/>
                              <w:szCs w:val="14"/>
                              <w:lang w:val="pt-PT"/>
                            </w:rPr>
                          </w:pPr>
                          <w:r w:rsidRPr="001D5D35">
                            <w:rPr>
                              <w:rFonts w:ascii="Comic Sans MS" w:hAnsi="Comic Sans MS"/>
                              <w:sz w:val="14"/>
                              <w:szCs w:val="14"/>
                              <w:lang w:val="pt-PT"/>
                            </w:rPr>
                            <w:t xml:space="preserve">Club Deportivo  Escudería Granada  49.9”  CIF: G-18924977   </w:t>
                          </w:r>
                          <w:r w:rsidRPr="001D5D35">
                            <w:rPr>
                              <w:sz w:val="14"/>
                              <w:szCs w:val="14"/>
                              <w:lang w:val="pt-PT"/>
                            </w:rPr>
                            <w:t>☼</w:t>
                          </w:r>
                          <w:r w:rsidRPr="001D5D35">
                            <w:rPr>
                              <w:rFonts w:ascii="Comic Sans MS" w:hAnsi="Comic Sans MS"/>
                              <w:sz w:val="14"/>
                              <w:szCs w:val="14"/>
                              <w:lang w:val="pt-PT"/>
                            </w:rPr>
                            <w:t xml:space="preserve"> R.A.E.D. nº 017758  Secc. 2ª. Deporte Competición </w:t>
                          </w:r>
                          <w:r w:rsidRPr="001D5D35">
                            <w:rPr>
                              <w:sz w:val="14"/>
                              <w:szCs w:val="14"/>
                              <w:lang w:val="pt-PT"/>
                            </w:rPr>
                            <w:t>☼</w:t>
                          </w:r>
                          <w:r w:rsidRPr="001D5D35">
                            <w:rPr>
                              <w:rFonts w:ascii="Comic Sans MS" w:hAnsi="Comic Sans MS"/>
                              <w:sz w:val="14"/>
                              <w:szCs w:val="14"/>
                              <w:lang w:val="pt-PT"/>
                            </w:rPr>
                            <w:t xml:space="preserve"> Dom. Social: C/ Albahaca 1  5ºK Granada   CP18006.</w:t>
                          </w:r>
                        </w:p>
                        <w:p w14:paraId="6EF67DD4" w14:textId="77777777" w:rsidR="00A105E7" w:rsidRPr="001D5D35" w:rsidRDefault="00A105E7" w:rsidP="00010F11">
                          <w:pPr>
                            <w:spacing w:after="0"/>
                            <w:jc w:val="center"/>
                            <w:rPr>
                              <w:lang w:val="pt-PT"/>
                            </w:rPr>
                          </w:pPr>
                          <w:r w:rsidRPr="001D5D35">
                            <w:rPr>
                              <w:rFonts w:ascii="Comic Sans MS" w:hAnsi="Comic Sans MS"/>
                              <w:sz w:val="14"/>
                              <w:szCs w:val="14"/>
                              <w:lang w:val="pt-PT"/>
                            </w:rPr>
                            <w:t xml:space="preserve">   Móvil: 633.279.910    Web: htpp://escuderiagranada49-9.com       Email: clubdeportivo.egr49.9@gmail.com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71DBA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style="position:absolute;left:0;text-align:left;margin-left:-30.3pt;margin-top:22.3pt;width:583.5pt;height:27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" stroked="f">
              <v:textbox>
                <w:txbxContent>
                  <w:p w14:paraId="17FD641D" w14:textId="77777777" w:rsidR="00A105E7" w:rsidRPr="001D5D35" w:rsidRDefault="00A105E7" w:rsidP="00010F11">
                    <w:pPr>
                      <w:spacing w:after="0"/>
                      <w:jc w:val="center"/>
                      <w:rPr>
                        <w:rFonts w:ascii="Comic Sans MS" w:hAnsi="Comic Sans MS"/>
                        <w:sz w:val="14"/>
                        <w:szCs w:val="14"/>
                        <w:lang w:val="pt-PT"/>
                      </w:rPr>
                    </w:pPr>
                    <w:r w:rsidRPr="001D5D35">
                      <w:rPr>
                        <w:rFonts w:ascii="Comic Sans MS" w:hAnsi="Comic Sans MS"/>
                        <w:sz w:val="14"/>
                        <w:szCs w:val="14"/>
                        <w:lang w:val="pt-PT"/>
                      </w:rPr>
                      <w:t xml:space="preserve">Club Deportivo  Escudería Granada  49.9”  CIF: G-18924977   </w:t>
                    </w:r>
                    <w:r w:rsidRPr="001D5D35">
                      <w:rPr>
                        <w:sz w:val="14"/>
                        <w:szCs w:val="14"/>
                        <w:lang w:val="pt-PT"/>
                      </w:rPr>
                      <w:t>☼</w:t>
                    </w:r>
                    <w:r w:rsidRPr="001D5D35">
                      <w:rPr>
                        <w:rFonts w:ascii="Comic Sans MS" w:hAnsi="Comic Sans MS"/>
                        <w:sz w:val="14"/>
                        <w:szCs w:val="14"/>
                        <w:lang w:val="pt-PT"/>
                      </w:rPr>
                      <w:t xml:space="preserve"> R.A.E.D. nº 017758  Secc. 2ª. Deporte Competición </w:t>
                    </w:r>
                    <w:r w:rsidRPr="001D5D35">
                      <w:rPr>
                        <w:sz w:val="14"/>
                        <w:szCs w:val="14"/>
                        <w:lang w:val="pt-PT"/>
                      </w:rPr>
                      <w:t>☼</w:t>
                    </w:r>
                    <w:r w:rsidRPr="001D5D35">
                      <w:rPr>
                        <w:rFonts w:ascii="Comic Sans MS" w:hAnsi="Comic Sans MS"/>
                        <w:sz w:val="14"/>
                        <w:szCs w:val="14"/>
                        <w:lang w:val="pt-PT"/>
                      </w:rPr>
                      <w:t xml:space="preserve"> Dom. Social: C/ Albahaca 1  5ºK Granada   CP18006.</w:t>
                    </w:r>
                  </w:p>
                  <w:p w14:paraId="6EF67DD4" w14:textId="77777777" w:rsidR="00A105E7" w:rsidRPr="001D5D35" w:rsidRDefault="00A105E7" w:rsidP="00010F11">
                    <w:pPr>
                      <w:spacing w:after="0"/>
                      <w:jc w:val="center"/>
                      <w:rPr>
                        <w:lang w:val="pt-PT"/>
                      </w:rPr>
                    </w:pPr>
                    <w:r w:rsidRPr="001D5D35">
                      <w:rPr>
                        <w:rFonts w:ascii="Comic Sans MS" w:hAnsi="Comic Sans MS"/>
                        <w:sz w:val="14"/>
                        <w:szCs w:val="14"/>
                        <w:lang w:val="pt-PT"/>
                      </w:rPr>
                      <w:t xml:space="preserve">   Móvil: 633.279.910    Web: htpp://escuderiagranada49-9.com       Email: clubdeportivo.egr49.9@gmail.com</w:t>
                    </w:r>
                  </w:p>
                </w:txbxContent>
              </v:textbox>
            </v:shape>
          </w:pict>
        </mc:Fallback>
      </mc:AlternateContent>
    </w:r>
    <w:r>
      <w:rPr>
        <w:rFonts w:ascii="Comic Sans MS" w:hAnsi="Comic Sans MS"/>
        <w:color w:val="808080"/>
        <w:sz w:val="14"/>
        <w:szCs w:val="14"/>
      </w:rPr>
      <w:t xml:space="preserve">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098657" w14:textId="77777777" w:rsidR="005A52E0" w:rsidRDefault="005A52E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3A6FCC" w14:textId="77777777" w:rsidR="00DD353C" w:rsidRDefault="00DD353C">
      <w:r>
        <w:separator/>
      </w:r>
    </w:p>
  </w:footnote>
  <w:footnote w:type="continuationSeparator" w:id="0">
    <w:p w14:paraId="17138CE0" w14:textId="77777777" w:rsidR="00DD353C" w:rsidRDefault="00DD35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E54A5A" w14:textId="77777777" w:rsidR="00A105E7" w:rsidRDefault="00DD353C">
    <w:pPr>
      <w:pStyle w:val="Encabezado"/>
    </w:pPr>
    <w:r>
      <w:rPr>
        <w:noProof/>
      </w:rPr>
      <w:pict w14:anchorId="422AFD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12547" o:spid="_x0000_s2050" type="#_x0000_t75" alt="" style="position:absolute;margin-left:0;margin-top:0;width:424.9pt;height:425.95pt;z-index:-25165772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CD escuderi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2EBED5" w14:textId="235D3635" w:rsidR="00A105E7" w:rsidRDefault="00644128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 wp14:anchorId="49F54F51" wp14:editId="3B097634">
          <wp:simplePos x="0" y="0"/>
          <wp:positionH relativeFrom="column">
            <wp:posOffset>-173990</wp:posOffset>
          </wp:positionH>
          <wp:positionV relativeFrom="paragraph">
            <wp:posOffset>-107315</wp:posOffset>
          </wp:positionV>
          <wp:extent cx="1036888" cy="1038225"/>
          <wp:effectExtent l="0" t="0" r="0" b="0"/>
          <wp:wrapThrough wrapText="bothSides">
            <wp:wrapPolygon edited="0">
              <wp:start x="0" y="0"/>
              <wp:lineTo x="0" y="21006"/>
              <wp:lineTo x="21044" y="21006"/>
              <wp:lineTo x="21044" y="0"/>
              <wp:lineTo x="0" y="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nagram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88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105E7"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54B1A7B2" wp14:editId="350DD9F6">
              <wp:simplePos x="0" y="0"/>
              <wp:positionH relativeFrom="column">
                <wp:posOffset>914400</wp:posOffset>
              </wp:positionH>
              <wp:positionV relativeFrom="paragraph">
                <wp:posOffset>-142875</wp:posOffset>
              </wp:positionV>
              <wp:extent cx="4481195" cy="740410"/>
              <wp:effectExtent l="0" t="0" r="0" b="2540"/>
              <wp:wrapNone/>
              <wp:docPr id="2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81195" cy="740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DD9FC5" w14:textId="29527308" w:rsidR="00A105E7" w:rsidRPr="003D74A6" w:rsidRDefault="00A105E7" w:rsidP="007B072E">
                          <w:pPr>
                            <w:pStyle w:val="Ttulo1"/>
                            <w:rPr>
                              <w:i/>
                              <w:color w:val="548DD4" w:themeColor="text2" w:themeTint="99"/>
                              <w:sz w:val="40"/>
                              <w:szCs w:val="40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</w:pPr>
                          <w:r w:rsidRPr="003D74A6">
                            <w:rPr>
                              <w:i/>
                              <w:color w:val="548DD4" w:themeColor="text2" w:themeTint="99"/>
                              <w:sz w:val="40"/>
                              <w:szCs w:val="40"/>
                              <w14:shadow w14:blurRad="0" w14:dist="25400" w14:dir="13500000" w14:sx="0" w14:sy="0" w14:kx="0" w14:ky="0" w14:algn="none">
                                <w14:srgbClr w14:val="000000">
                                  <w14:alpha w14:val="50000"/>
                                </w14:srgbClr>
                              </w14:shadow>
                              <w14:textOutline w14:w="9525" w14:cap="flat" w14:cmpd="sng" w14:algn="ctr">
                                <w14:solidFill>
                                  <w14:schemeClr w14:val="bg1">
                                    <w14:alpha w14:val="50000"/>
                                    <w14:lumMod w14:val="75000"/>
                                  </w14:schemeClr>
                                </w14:solidFill>
                                <w14:prstDash w14:val="solid"/>
                                <w14:round/>
                              </w14:textOutline>
                            </w:rPr>
                            <w:t>ESCUDERIA GRANADA 49.9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B1A7B2"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26" type="#_x0000_t202" style="position:absolute;margin-left:1in;margin-top:-11.25pt;width:352.85pt;height:58.3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" stroked="f">
              <v:textbox>
                <w:txbxContent>
                  <w:p w14:paraId="1ADD9FC5" w14:textId="29527308" w:rsidR="00A105E7" w:rsidRPr="003D74A6" w:rsidRDefault="00A105E7" w:rsidP="007B072E">
                    <w:pPr>
                      <w:pStyle w:val="Ttulo1"/>
                      <w:rPr>
                        <w:i/>
                        <w:color w:val="548DD4" w:themeColor="text2" w:themeTint="99"/>
                        <w:sz w:val="40"/>
                        <w:szCs w:val="40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</w:pPr>
                    <w:r w:rsidRPr="003D74A6">
                      <w:rPr>
                        <w:i/>
                        <w:color w:val="548DD4" w:themeColor="text2" w:themeTint="99"/>
                        <w:sz w:val="40"/>
                        <w:szCs w:val="40"/>
                        <w14:shadow w14:blurRad="0" w14:dist="25400" w14:dir="13500000" w14:sx="0" w14:sy="0" w14:kx="0" w14:ky="0" w14:algn="none">
                          <w14:srgbClr w14:val="000000">
                            <w14:alpha w14:val="50000"/>
                          </w14:srgbClr>
                        </w14:shadow>
                        <w14:textOutline w14:w="9525" w14:cap="flat" w14:cmpd="sng" w14:algn="ctr">
                          <w14:solidFill>
                            <w14:schemeClr w14:val="bg1">
                              <w14:alpha w14:val="50000"/>
                              <w14:lumMod w14:val="75000"/>
                            </w14:schemeClr>
                          </w14:solidFill>
                          <w14:prstDash w14:val="solid"/>
                          <w14:round/>
                        </w14:textOutline>
                      </w:rPr>
                      <w:t>ESCUDERIA GRANADA 49.9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43FF9B" w14:textId="77777777" w:rsidR="00A105E7" w:rsidRDefault="00DD353C">
    <w:pPr>
      <w:pStyle w:val="Encabezado"/>
    </w:pPr>
    <w:r>
      <w:rPr>
        <w:noProof/>
      </w:rPr>
      <w:pict w14:anchorId="56CD3E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712546" o:spid="_x0000_s2049" type="#_x0000_t75" alt="" style="position:absolute;margin-left:0;margin-top:0;width:424.9pt;height:425.9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 CD escuderia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50212E"/>
    <w:multiLevelType w:val="multilevel"/>
    <w:tmpl w:val="0C0A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</w:lvl>
  </w:abstractNum>
  <w:abstractNum w:abstractNumId="1" w15:restartNumberingAfterBreak="0">
    <w:nsid w:val="253925D5"/>
    <w:multiLevelType w:val="hybridMultilevel"/>
    <w:tmpl w:val="47B0C0D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8A5377"/>
    <w:multiLevelType w:val="multilevel"/>
    <w:tmpl w:val="6F22DF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19D2978"/>
    <w:multiLevelType w:val="hybridMultilevel"/>
    <w:tmpl w:val="9D80A44C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812F56"/>
    <w:multiLevelType w:val="hybridMultilevel"/>
    <w:tmpl w:val="53F0B6C4"/>
    <w:lvl w:ilvl="0" w:tplc="BC12A46C">
      <w:numFmt w:val="bullet"/>
      <w:lvlText w:val="-"/>
      <w:lvlJc w:val="left"/>
      <w:pPr>
        <w:ind w:left="1065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786C"/>
    <w:rsid w:val="0000087A"/>
    <w:rsid w:val="00010F11"/>
    <w:rsid w:val="00036436"/>
    <w:rsid w:val="00102968"/>
    <w:rsid w:val="0015603C"/>
    <w:rsid w:val="001C713B"/>
    <w:rsid w:val="001D5D35"/>
    <w:rsid w:val="001D786C"/>
    <w:rsid w:val="00205680"/>
    <w:rsid w:val="002D083E"/>
    <w:rsid w:val="00314D93"/>
    <w:rsid w:val="003B7C42"/>
    <w:rsid w:val="003C0284"/>
    <w:rsid w:val="003C04D4"/>
    <w:rsid w:val="003D3646"/>
    <w:rsid w:val="003D74A6"/>
    <w:rsid w:val="003F367A"/>
    <w:rsid w:val="00464F6D"/>
    <w:rsid w:val="004851F6"/>
    <w:rsid w:val="004D3479"/>
    <w:rsid w:val="004D633B"/>
    <w:rsid w:val="004F42C7"/>
    <w:rsid w:val="00515AF6"/>
    <w:rsid w:val="0053278D"/>
    <w:rsid w:val="0056365B"/>
    <w:rsid w:val="0057285A"/>
    <w:rsid w:val="005A52E0"/>
    <w:rsid w:val="005C2276"/>
    <w:rsid w:val="005E2284"/>
    <w:rsid w:val="00644128"/>
    <w:rsid w:val="00647AD0"/>
    <w:rsid w:val="00650816"/>
    <w:rsid w:val="006607C5"/>
    <w:rsid w:val="0067138A"/>
    <w:rsid w:val="007348B4"/>
    <w:rsid w:val="007B072E"/>
    <w:rsid w:val="007D0C68"/>
    <w:rsid w:val="007D7D93"/>
    <w:rsid w:val="00806E78"/>
    <w:rsid w:val="008525C4"/>
    <w:rsid w:val="00862B2D"/>
    <w:rsid w:val="00886938"/>
    <w:rsid w:val="008C6021"/>
    <w:rsid w:val="008D1F68"/>
    <w:rsid w:val="008E207A"/>
    <w:rsid w:val="009120CC"/>
    <w:rsid w:val="0091448B"/>
    <w:rsid w:val="00920E78"/>
    <w:rsid w:val="009330C1"/>
    <w:rsid w:val="00936E42"/>
    <w:rsid w:val="009C1412"/>
    <w:rsid w:val="009C24ED"/>
    <w:rsid w:val="009D34B4"/>
    <w:rsid w:val="00A105E7"/>
    <w:rsid w:val="00A2394D"/>
    <w:rsid w:val="00A70213"/>
    <w:rsid w:val="00AE7C32"/>
    <w:rsid w:val="00B63427"/>
    <w:rsid w:val="00BC388F"/>
    <w:rsid w:val="00BF40D4"/>
    <w:rsid w:val="00C23A23"/>
    <w:rsid w:val="00D01D3C"/>
    <w:rsid w:val="00DD353C"/>
    <w:rsid w:val="00DF17DF"/>
    <w:rsid w:val="00E03D3B"/>
    <w:rsid w:val="00E1489D"/>
    <w:rsid w:val="00E32528"/>
    <w:rsid w:val="00E60E88"/>
    <w:rsid w:val="00E910CD"/>
    <w:rsid w:val="00F01F31"/>
    <w:rsid w:val="00F2492D"/>
    <w:rsid w:val="00F3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  <w14:docId w14:val="7008C68B"/>
  <w15:docId w15:val="{E4A89747-3712-4A66-8334-E9C04DEF1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ajorHAnsi" w:eastAsiaTheme="majorEastAsia" w:hAnsiTheme="majorHAnsi" w:cstheme="majorBidi"/>
        <w:sz w:val="22"/>
        <w:szCs w:val="22"/>
        <w:lang w:val="es-ES" w:eastAsia="es-E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1489D"/>
  </w:style>
  <w:style w:type="paragraph" w:styleId="Ttulo1">
    <w:name w:val="heading 1"/>
    <w:basedOn w:val="Normal"/>
    <w:next w:val="Normal"/>
    <w:link w:val="Ttulo1Car"/>
    <w:uiPriority w:val="9"/>
    <w:qFormat/>
    <w:rsid w:val="00E1489D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1489D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1489D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1489D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1489D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1489D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1489D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1489D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1489D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D1F68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D1F68"/>
    <w:pPr>
      <w:tabs>
        <w:tab w:val="center" w:pos="4252"/>
        <w:tab w:val="right" w:pos="8504"/>
      </w:tabs>
    </w:pPr>
  </w:style>
  <w:style w:type="paragraph" w:styleId="Ttulo">
    <w:name w:val="Title"/>
    <w:basedOn w:val="Normal"/>
    <w:next w:val="Normal"/>
    <w:link w:val="TtuloCar"/>
    <w:uiPriority w:val="10"/>
    <w:qFormat/>
    <w:rsid w:val="00E1489D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TtuloCar">
    <w:name w:val="Título Car"/>
    <w:basedOn w:val="Fuentedeprrafopredeter"/>
    <w:link w:val="Ttulo"/>
    <w:uiPriority w:val="10"/>
    <w:rsid w:val="00E1489D"/>
    <w:rPr>
      <w:caps/>
      <w:color w:val="632423" w:themeColor="accent2" w:themeShade="80"/>
      <w:spacing w:val="50"/>
      <w:sz w:val="44"/>
      <w:szCs w:val="44"/>
    </w:rPr>
  </w:style>
  <w:style w:type="character" w:customStyle="1" w:styleId="Ttulo1Car">
    <w:name w:val="Título 1 Car"/>
    <w:basedOn w:val="Fuentedeprrafopredeter"/>
    <w:link w:val="Ttulo1"/>
    <w:uiPriority w:val="9"/>
    <w:rsid w:val="00E1489D"/>
    <w:rPr>
      <w:caps/>
      <w:color w:val="632423" w:themeColor="accent2" w:themeShade="80"/>
      <w:spacing w:val="20"/>
      <w:sz w:val="28"/>
      <w:szCs w:val="28"/>
    </w:rPr>
  </w:style>
  <w:style w:type="paragraph" w:styleId="Prrafodelista">
    <w:name w:val="List Paragraph"/>
    <w:basedOn w:val="Normal"/>
    <w:uiPriority w:val="34"/>
    <w:qFormat/>
    <w:rsid w:val="00E1489D"/>
    <w:pPr>
      <w:ind w:left="720"/>
      <w:contextualSpacing/>
    </w:pPr>
  </w:style>
  <w:style w:type="paragraph" w:customStyle="1" w:styleId="Default">
    <w:name w:val="Default"/>
    <w:rsid w:val="00BC388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Textoennegrita">
    <w:name w:val="Strong"/>
    <w:uiPriority w:val="22"/>
    <w:qFormat/>
    <w:rsid w:val="00E1489D"/>
    <w:rPr>
      <w:b/>
      <w:bCs/>
      <w:color w:val="943634" w:themeColor="accent2" w:themeShade="BF"/>
      <w:spacing w:val="5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1489D"/>
    <w:rPr>
      <w:caps/>
      <w:color w:val="632423" w:themeColor="accent2" w:themeShade="80"/>
      <w:spacing w:val="15"/>
      <w:sz w:val="24"/>
      <w:szCs w:val="24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1489D"/>
    <w:rPr>
      <w:caps/>
      <w:color w:val="622423" w:themeColor="accent2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1489D"/>
    <w:rPr>
      <w:caps/>
      <w:color w:val="622423" w:themeColor="accent2" w:themeShade="7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1489D"/>
    <w:rPr>
      <w:caps/>
      <w:color w:val="622423" w:themeColor="accent2" w:themeShade="7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1489D"/>
    <w:rPr>
      <w:caps/>
      <w:color w:val="943634" w:themeColor="accent2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1489D"/>
    <w:rPr>
      <w:i/>
      <w:iCs/>
      <w:caps/>
      <w:color w:val="943634" w:themeColor="accent2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1489D"/>
    <w:rPr>
      <w:caps/>
      <w:spacing w:val="10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1489D"/>
    <w:rPr>
      <w:i/>
      <w:iCs/>
      <w:caps/>
      <w:spacing w:val="10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1489D"/>
    <w:rPr>
      <w:caps/>
      <w:spacing w:val="10"/>
      <w:sz w:val="18"/>
      <w:szCs w:val="18"/>
    </w:rPr>
  </w:style>
  <w:style w:type="paragraph" w:styleId="Subttulo">
    <w:name w:val="Subtitle"/>
    <w:basedOn w:val="Normal"/>
    <w:next w:val="Normal"/>
    <w:link w:val="SubttuloCar"/>
    <w:uiPriority w:val="11"/>
    <w:qFormat/>
    <w:rsid w:val="00E1489D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SubttuloCar">
    <w:name w:val="Subtítulo Car"/>
    <w:basedOn w:val="Fuentedeprrafopredeter"/>
    <w:link w:val="Subttulo"/>
    <w:uiPriority w:val="11"/>
    <w:rsid w:val="00E1489D"/>
    <w:rPr>
      <w:caps/>
      <w:spacing w:val="20"/>
      <w:sz w:val="18"/>
      <w:szCs w:val="18"/>
    </w:rPr>
  </w:style>
  <w:style w:type="character" w:styleId="nfasis">
    <w:name w:val="Emphasis"/>
    <w:uiPriority w:val="20"/>
    <w:qFormat/>
    <w:rsid w:val="00E1489D"/>
    <w:rPr>
      <w:caps/>
      <w:spacing w:val="5"/>
      <w:sz w:val="20"/>
      <w:szCs w:val="20"/>
    </w:rPr>
  </w:style>
  <w:style w:type="paragraph" w:styleId="Sinespaciado">
    <w:name w:val="No Spacing"/>
    <w:basedOn w:val="Normal"/>
    <w:link w:val="SinespaciadoCar"/>
    <w:uiPriority w:val="1"/>
    <w:qFormat/>
    <w:rsid w:val="00E1489D"/>
    <w:pPr>
      <w:spacing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E1489D"/>
  </w:style>
  <w:style w:type="paragraph" w:styleId="Cita">
    <w:name w:val="Quote"/>
    <w:basedOn w:val="Normal"/>
    <w:next w:val="Normal"/>
    <w:link w:val="CitaCar"/>
    <w:uiPriority w:val="29"/>
    <w:qFormat/>
    <w:rsid w:val="00E1489D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E1489D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1489D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1489D"/>
    <w:rPr>
      <w:caps/>
      <w:color w:val="622423" w:themeColor="accent2" w:themeShade="7F"/>
      <w:spacing w:val="5"/>
      <w:sz w:val="20"/>
      <w:szCs w:val="20"/>
    </w:rPr>
  </w:style>
  <w:style w:type="character" w:styleId="nfasissutil">
    <w:name w:val="Subtle Emphasis"/>
    <w:uiPriority w:val="19"/>
    <w:qFormat/>
    <w:rsid w:val="00E1489D"/>
    <w:rPr>
      <w:i/>
      <w:iCs/>
    </w:rPr>
  </w:style>
  <w:style w:type="character" w:styleId="nfasisintenso">
    <w:name w:val="Intense Emphasis"/>
    <w:uiPriority w:val="21"/>
    <w:qFormat/>
    <w:rsid w:val="00E1489D"/>
    <w:rPr>
      <w:i/>
      <w:iCs/>
      <w:caps/>
      <w:spacing w:val="10"/>
      <w:sz w:val="20"/>
      <w:szCs w:val="20"/>
    </w:rPr>
  </w:style>
  <w:style w:type="character" w:styleId="Referenciasutil">
    <w:name w:val="Subtle Reference"/>
    <w:basedOn w:val="Fuentedeprrafopredeter"/>
    <w:uiPriority w:val="31"/>
    <w:qFormat/>
    <w:rsid w:val="00E1489D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Referenciaintensa">
    <w:name w:val="Intense Reference"/>
    <w:uiPriority w:val="32"/>
    <w:qFormat/>
    <w:rsid w:val="00E1489D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Ttulodellibro">
    <w:name w:val="Book Title"/>
    <w:uiPriority w:val="33"/>
    <w:qFormat/>
    <w:rsid w:val="00E1489D"/>
    <w:rPr>
      <w:caps/>
      <w:color w:val="622423" w:themeColor="accent2" w:themeShade="7F"/>
      <w:spacing w:val="5"/>
      <w:u w:color="622423" w:themeColor="accent2" w:themeShade="7F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1489D"/>
    <w:pPr>
      <w:outlineLvl w:val="9"/>
    </w:pPr>
    <w:rPr>
      <w:lang w:bidi="en-US"/>
    </w:rPr>
  </w:style>
  <w:style w:type="character" w:styleId="Textodelmarcadordeposicin">
    <w:name w:val="Placeholder Text"/>
    <w:basedOn w:val="Fuentedeprrafopredeter"/>
    <w:uiPriority w:val="99"/>
    <w:semiHidden/>
    <w:rsid w:val="00A105E7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105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05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56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pe\Documents\fOLIO%20DE%20ESCRIBIR%20ESCUDERI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5E93C0-2307-4E17-AA37-CB21BDA40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fOLIO DE ESCRIBIR ESCUDERIA</Template>
  <TotalTime>6</TotalTime>
  <Pages>1</Pages>
  <Words>215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REQUISITOS PARA LA AFILIACION A LA ASOCIACION</vt:lpstr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REQUISITOS PARA LA AFILIACION A LA ASOCIACION</dc:title>
  <dc:creator>Pepe</dc:creator>
  <cp:lastModifiedBy>Lore</cp:lastModifiedBy>
  <cp:revision>7</cp:revision>
  <cp:lastPrinted>2016-01-13T11:48:00Z</cp:lastPrinted>
  <dcterms:created xsi:type="dcterms:W3CDTF">2022-04-15T11:18:00Z</dcterms:created>
  <dcterms:modified xsi:type="dcterms:W3CDTF">2023-05-15T13:35:00Z</dcterms:modified>
</cp:coreProperties>
</file>